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7"/>
        <w:gridCol w:w="10011"/>
      </w:tblGrid>
      <w:tr w:rsidR="002A4ED5" w:rsidRPr="003C4243" w14:paraId="422F0F7E" w14:textId="77777777" w:rsidTr="003C4243">
        <w:tc>
          <w:tcPr>
            <w:tcW w:w="1414" w:type="pct"/>
            <w:vAlign w:val="bottom"/>
          </w:tcPr>
          <w:p w14:paraId="2C3CE980" w14:textId="4D6D6895" w:rsidR="002A4ED5" w:rsidRPr="003C4243" w:rsidRDefault="00F92169" w:rsidP="002A4ED5">
            <w:pPr>
              <w:rPr>
                <w:lang w:val="en-GB"/>
              </w:rPr>
            </w:pPr>
            <w:r>
              <w:rPr>
                <w:lang w:val="en-GB"/>
              </w:rPr>
              <w:t>(Business) Name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7D6B01D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09F4F462" w14:textId="77777777" w:rsidTr="003C4243">
        <w:tc>
          <w:tcPr>
            <w:tcW w:w="1414" w:type="pct"/>
            <w:vAlign w:val="bottom"/>
          </w:tcPr>
          <w:p w14:paraId="22722F24" w14:textId="5651AE00" w:rsidR="002A4ED5" w:rsidRPr="003C4243" w:rsidRDefault="00F92169" w:rsidP="002A4ED5">
            <w:pPr>
              <w:rPr>
                <w:lang w:val="en-GB"/>
              </w:rPr>
            </w:pPr>
            <w:r>
              <w:rPr>
                <w:lang w:val="en-GB"/>
              </w:rPr>
              <w:t>Contact Name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1872DCE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21CE3CB3" w14:textId="77777777" w:rsidTr="003C4243">
        <w:tc>
          <w:tcPr>
            <w:tcW w:w="1414" w:type="pct"/>
            <w:vAlign w:val="bottom"/>
          </w:tcPr>
          <w:p w14:paraId="154FFE17" w14:textId="00C84043" w:rsidR="002A4ED5" w:rsidRPr="003C4243" w:rsidRDefault="00F92169" w:rsidP="002A4ED5">
            <w:pPr>
              <w:rPr>
                <w:lang w:val="en-GB"/>
              </w:rPr>
            </w:pPr>
            <w:r>
              <w:rPr>
                <w:lang w:val="en-GB"/>
              </w:rPr>
              <w:t>Contact Number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8D36B75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  <w:tr w:rsidR="002A4ED5" w:rsidRPr="003C4243" w14:paraId="514DD5D2" w14:textId="77777777" w:rsidTr="003C4243">
        <w:tc>
          <w:tcPr>
            <w:tcW w:w="1414" w:type="pct"/>
            <w:vAlign w:val="bottom"/>
          </w:tcPr>
          <w:p w14:paraId="7FFB66A8" w14:textId="66D90147" w:rsidR="002A4ED5" w:rsidRPr="003C4243" w:rsidRDefault="00F92169" w:rsidP="002A4ED5">
            <w:pPr>
              <w:rPr>
                <w:lang w:val="en-GB"/>
              </w:rPr>
            </w:pPr>
            <w:r>
              <w:rPr>
                <w:lang w:val="en-GB"/>
              </w:rPr>
              <w:t>Date of Return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9E2DBF" w14:textId="77777777" w:rsidR="002A4ED5" w:rsidRPr="003C4243" w:rsidRDefault="002A4ED5" w:rsidP="002A4ED5">
            <w:pPr>
              <w:rPr>
                <w:lang w:val="en-GB"/>
              </w:rPr>
            </w:pPr>
          </w:p>
        </w:tc>
      </w:tr>
    </w:tbl>
    <w:p w14:paraId="62DAA7C2" w14:textId="77777777" w:rsidR="00806FF3" w:rsidRPr="003C4243" w:rsidRDefault="00806FF3" w:rsidP="00562601">
      <w:pPr>
        <w:pStyle w:val="NoSpacing"/>
        <w:rPr>
          <w:lang w:val="en-GB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98"/>
        <w:gridCol w:w="1560"/>
        <w:gridCol w:w="1418"/>
        <w:gridCol w:w="3686"/>
        <w:gridCol w:w="3890"/>
      </w:tblGrid>
      <w:tr w:rsidR="00F92169" w:rsidRPr="003C4243" w14:paraId="1BF15EA3" w14:textId="77777777" w:rsidTr="00F92169">
        <w:trPr>
          <w:trHeight w:val="331"/>
        </w:trPr>
        <w:tc>
          <w:tcPr>
            <w:tcW w:w="121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B41B752" w14:textId="04EDFA1B" w:rsidR="00F92169" w:rsidRPr="003C4243" w:rsidRDefault="00F92169" w:rsidP="002A4ED5">
            <w:pPr>
              <w:pStyle w:val="TableHeaders"/>
              <w:rPr>
                <w:lang w:val="en-GB"/>
              </w:rPr>
            </w:pPr>
            <w:r>
              <w:rPr>
                <w:lang w:val="en-GB"/>
              </w:rPr>
              <w:t>Product code</w:t>
            </w:r>
          </w:p>
        </w:tc>
        <w:sdt>
          <w:sdtPr>
            <w:rPr>
              <w:lang w:val="en-GB"/>
            </w:rPr>
            <w:id w:val="799423125"/>
            <w:placeholder>
              <w:docPart w:val="7DC8A3AC1A905448A7F5AA10ADF05250"/>
            </w:placeholder>
            <w:temporary/>
            <w:showingPlcHdr/>
            <w15:appearance w15:val="hidden"/>
          </w:sdtPr>
          <w:sdtContent>
            <w:tc>
              <w:tcPr>
                <w:tcW w:w="5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6F4E111" w14:textId="77777777" w:rsidR="00F92169" w:rsidRPr="003C4243" w:rsidRDefault="00F92169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Colour</w:t>
                </w:r>
              </w:p>
            </w:tc>
          </w:sdtContent>
        </w:sdt>
        <w:sdt>
          <w:sdtPr>
            <w:rPr>
              <w:lang w:val="en-GB"/>
            </w:rPr>
            <w:id w:val="405890554"/>
            <w:placeholder>
              <w:docPart w:val="E371B50758ACA84B8BF94F0F3CA321AC"/>
            </w:placeholder>
            <w:temporary/>
            <w:showingPlcHdr/>
            <w15:appearance w15:val="hidden"/>
          </w:sdtPr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B6B2BB5" w14:textId="77777777" w:rsidR="00F92169" w:rsidRPr="003C4243" w:rsidRDefault="00F92169" w:rsidP="002A4ED5">
                <w:pPr>
                  <w:pStyle w:val="TableHeaders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Quantity</w:t>
                </w:r>
              </w:p>
            </w:tc>
          </w:sdtContent>
        </w:sdt>
        <w:tc>
          <w:tcPr>
            <w:tcW w:w="132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978AA20" w14:textId="51F3DFC6" w:rsidR="00F92169" w:rsidRPr="003C4243" w:rsidRDefault="00F92169" w:rsidP="002A4ED5">
            <w:pPr>
              <w:pStyle w:val="TableHeaders"/>
              <w:rPr>
                <w:lang w:val="en-GB"/>
              </w:rPr>
            </w:pPr>
            <w:r>
              <w:rPr>
                <w:lang w:val="en-GB"/>
              </w:rPr>
              <w:t>Return Reason</w:t>
            </w:r>
          </w:p>
        </w:tc>
        <w:tc>
          <w:tcPr>
            <w:tcW w:w="139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2372A0" w14:textId="6BE34982" w:rsidR="00F92169" w:rsidRPr="003C4243" w:rsidRDefault="00F92169" w:rsidP="002A4ED5">
            <w:pPr>
              <w:pStyle w:val="TableHeaders"/>
              <w:rPr>
                <w:lang w:val="en-GB"/>
              </w:rPr>
            </w:pPr>
            <w:r>
              <w:rPr>
                <w:lang w:val="en-GB"/>
              </w:rPr>
              <w:t>More details about fault on product</w:t>
            </w:r>
          </w:p>
        </w:tc>
      </w:tr>
      <w:tr w:rsidR="00F92169" w:rsidRPr="003C4243" w14:paraId="43E97DA3" w14:textId="77777777" w:rsidTr="00F92169">
        <w:trPr>
          <w:trHeight w:val="331"/>
        </w:trPr>
        <w:tc>
          <w:tcPr>
            <w:tcW w:w="12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32E723" w14:textId="77777777" w:rsidR="00F92169" w:rsidRPr="003C4243" w:rsidRDefault="00F9216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5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83FA9E2" w14:textId="77777777" w:rsidR="00F92169" w:rsidRPr="003C4243" w:rsidRDefault="00F9216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6508B7" w14:textId="77777777" w:rsidR="00F92169" w:rsidRPr="003C4243" w:rsidRDefault="00F9216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13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0BFE23" w14:textId="77777777" w:rsidR="00F92169" w:rsidRPr="003C4243" w:rsidRDefault="00F9216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139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F21849D" w14:textId="77777777" w:rsidR="00F92169" w:rsidRPr="003C4243" w:rsidRDefault="00F9216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</w:tr>
      <w:tr w:rsidR="00F92169" w:rsidRPr="003C4243" w14:paraId="1910F1B1" w14:textId="77777777" w:rsidTr="00F92169">
        <w:tc>
          <w:tcPr>
            <w:tcW w:w="12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57523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2C081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4FF359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37790B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B816C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596C11D8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455D8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B6B19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8481F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537CEB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EC0AED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08366541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674BEB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264B93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2DF169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32D06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32C47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74DCA776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7424CF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92716E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65F0E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96A9C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8BCA4D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0482A5EC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00E78B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E84DA9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83286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70855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793EB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3C1F36D7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19FE73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6D2B4B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22C6A5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2B7F16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B72BFD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25317DD6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7271B2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5A3995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5FD27C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1AB238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3D9A6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1E7A303C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7DB52F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C91AA6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04F95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9FBF2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32D35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55AF5F14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A7DE1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82D70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3EA84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18B912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0CFC3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5982B2B5" w14:textId="77777777" w:rsidTr="00F92169">
        <w:tc>
          <w:tcPr>
            <w:tcW w:w="12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F3F16C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CB83E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B5147D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FE3D1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338BB0" w14:textId="77777777" w:rsidR="00F92169" w:rsidRPr="003C4243" w:rsidRDefault="00F92169" w:rsidP="002A4ED5">
            <w:pPr>
              <w:rPr>
                <w:lang w:val="en-GB"/>
              </w:rPr>
            </w:pPr>
          </w:p>
        </w:tc>
      </w:tr>
      <w:tr w:rsidR="00F92169" w:rsidRPr="003C4243" w14:paraId="3396B022" w14:textId="77777777" w:rsidTr="00F92169">
        <w:tc>
          <w:tcPr>
            <w:tcW w:w="1218" w:type="pct"/>
            <w:tcBorders>
              <w:top w:val="single" w:sz="4" w:space="0" w:color="auto"/>
            </w:tcBorders>
          </w:tcPr>
          <w:p w14:paraId="7B140AF9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70FCDDAE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FD1610F" w14:textId="77777777" w:rsidR="00F92169" w:rsidRPr="003C4243" w:rsidRDefault="00F92169" w:rsidP="002A4ED5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2064670704"/>
            <w:placeholder>
              <w:docPart w:val="9221EA2B6A41904D97C5DE4AA071D04D"/>
            </w:placeholder>
            <w:temporary/>
            <w:showingPlcHdr/>
            <w15:appearance w15:val="hidden"/>
            <w:text/>
          </w:sdtPr>
          <w:sdtContent>
            <w:tc>
              <w:tcPr>
                <w:tcW w:w="1321" w:type="pct"/>
                <w:tcBorders>
                  <w:top w:val="single" w:sz="4" w:space="0" w:color="auto"/>
                </w:tcBorders>
                <w:vAlign w:val="bottom"/>
              </w:tcPr>
              <w:p w14:paraId="0E85583D" w14:textId="77777777" w:rsidR="00F92169" w:rsidRPr="003C4243" w:rsidRDefault="00F92169" w:rsidP="002A648D">
                <w:pPr>
                  <w:pStyle w:val="Total"/>
                  <w:rPr>
                    <w:lang w:val="en-GB"/>
                  </w:rPr>
                </w:pPr>
                <w:r w:rsidRPr="003C4243">
                  <w:rPr>
                    <w:lang w:val="en-GB" w:bidi="en-GB"/>
                  </w:rPr>
                  <w:t>Total</w:t>
                </w:r>
              </w:p>
            </w:tc>
          </w:sdtContent>
        </w:sdt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</w:tcPr>
          <w:p w14:paraId="2C96E332" w14:textId="77777777" w:rsidR="00F92169" w:rsidRPr="003C4243" w:rsidRDefault="00F92169" w:rsidP="002A4ED5">
            <w:pPr>
              <w:rPr>
                <w:b/>
                <w:lang w:val="en-GB"/>
              </w:rPr>
            </w:pPr>
          </w:p>
        </w:tc>
      </w:tr>
    </w:tbl>
    <w:p w14:paraId="36EFE051" w14:textId="4524C1D7" w:rsidR="00806FF3" w:rsidRPr="003C4243" w:rsidRDefault="00806FF3" w:rsidP="002A648D">
      <w:pPr>
        <w:rPr>
          <w:lang w:val="en-GB"/>
        </w:rPr>
      </w:pPr>
    </w:p>
    <w:sectPr w:rsidR="00806FF3" w:rsidRPr="003C4243" w:rsidSect="003C4243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C2D9B" w14:textId="77777777" w:rsidR="00486C75" w:rsidRDefault="00486C75" w:rsidP="00650259">
      <w:pPr>
        <w:spacing w:line="240" w:lineRule="auto"/>
      </w:pPr>
      <w:r>
        <w:separator/>
      </w:r>
    </w:p>
  </w:endnote>
  <w:endnote w:type="continuationSeparator" w:id="0">
    <w:p w14:paraId="6FF7E49B" w14:textId="77777777" w:rsidR="00486C75" w:rsidRDefault="00486C7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D4C6C9-9A59-2246-BDA2-71C4B4A8FF72}"/>
    <w:embedBold r:id="rId2" w:fontKey="{5D9E90EC-6EE2-6C42-AC7D-71B4A34558B8}"/>
    <w:embedItalic r:id="rId3" w:fontKey="{331DB5FB-928E-6649-AAB5-065CFFFFBCB3}"/>
    <w:embedBoldItalic r:id="rId4" w:fontKey="{9E4118D8-9EA8-B541-BF64-E9C5F6DDF8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E22933-9833-9D43-AE0A-DAD3FB3619DA}"/>
    <w:embedBold r:id="rId6" w:fontKey="{EE99F5A9-C478-B84A-81F6-5568757CF368}"/>
    <w:embedItalic r:id="rId7" w:fontKey="{BB449582-DB08-5142-9FC8-AF48795BD7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A7C87C9-B772-9240-96EE-10D1465947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B0297E8E-15DA-864C-818E-DB91B8A81F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CA88FE7-23C0-9D45-919D-B71803C1FF7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20FE366E-BA83-B14A-9887-61C9A2391A81}"/>
    <w:embedBold r:id="rId12" w:fontKey="{E000C7A1-EEDD-4348-97FC-35C95E82C4F3}"/>
    <w:embedItalic r:id="rId13" w:fontKey="{DB0FDC84-1FBF-B049-9231-3667153BB04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047669E5-9ECD-7E45-9849-E3862CB85885}"/>
  </w:font>
  <w:font w:name="Segoe UI">
    <w:panose1 w:val="020B0604020202020204"/>
    <w:charset w:val="00"/>
    <w:family w:val="swiss"/>
    <w:pitch w:val="variable"/>
    <w:sig w:usb0="E00022FF" w:usb1="C000205B" w:usb2="00000009" w:usb3="00000000" w:csb0="000001DF" w:csb1="00000000"/>
    <w:embedRegular r:id="rId15" w:fontKey="{5B8BB70A-3516-7E4C-9FF1-0BDD2DF42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37933EAD" w14:textId="77777777" w:rsidTr="00562601">
      <w:tc>
        <w:tcPr>
          <w:tcW w:w="2500" w:type="pct"/>
          <w:vAlign w:val="center"/>
        </w:tcPr>
        <w:p w14:paraId="266B04FF" w14:textId="574C83E6" w:rsidR="00562601" w:rsidRPr="002A648D" w:rsidRDefault="00F92169" w:rsidP="002A648D">
          <w:pPr>
            <w:pStyle w:val="Footer"/>
          </w:pPr>
          <w:r>
            <w:t>Return Address: Miss Lark Accessories, 108 commercial road, London E1 1NU</w:t>
          </w:r>
        </w:p>
      </w:tc>
      <w:tc>
        <w:tcPr>
          <w:tcW w:w="2500" w:type="pct"/>
          <w:vAlign w:val="center"/>
        </w:tcPr>
        <w:p w14:paraId="72AB7ACF" w14:textId="627F3D0A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26D846D8" w14:textId="77777777" w:rsidR="00562601" w:rsidRPr="00F92169" w:rsidRDefault="00562601" w:rsidP="002A648D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991C0" w14:textId="77777777" w:rsidR="00486C75" w:rsidRDefault="00486C75" w:rsidP="00650259">
      <w:pPr>
        <w:spacing w:line="240" w:lineRule="auto"/>
      </w:pPr>
      <w:r>
        <w:separator/>
      </w:r>
    </w:p>
  </w:footnote>
  <w:footnote w:type="continuationSeparator" w:id="0">
    <w:p w14:paraId="60EABA7F" w14:textId="77777777" w:rsidR="00486C75" w:rsidRDefault="00486C7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6BCEA098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4F3C6AA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bidi="en-GB"/>
            </w:rPr>
            <w:drawing>
              <wp:inline distT="0" distB="0" distL="0" distR="0" wp14:anchorId="081FCB3A" wp14:editId="46C41B9B">
                <wp:extent cx="457200" cy="457200"/>
                <wp:effectExtent l="0" t="0" r="0" b="0"/>
                <wp:docPr id="1" name="Graphic 1" descr="T-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07192C8C" w14:textId="796205C2" w:rsidR="00562601" w:rsidRPr="002B69B4" w:rsidRDefault="00F92169" w:rsidP="002B69B4">
          <w:pPr>
            <w:pStyle w:val="Header"/>
          </w:pPr>
          <w:r>
            <w:t>Miss Lark Accessories – Return Form</w:t>
          </w:r>
        </w:p>
      </w:tc>
    </w:tr>
  </w:tbl>
  <w:p w14:paraId="70F3C7B9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20564476">
    <w:abstractNumId w:val="11"/>
  </w:num>
  <w:num w:numId="2" w16cid:durableId="233007584">
    <w:abstractNumId w:val="7"/>
  </w:num>
  <w:num w:numId="3" w16cid:durableId="1479689414">
    <w:abstractNumId w:val="15"/>
  </w:num>
  <w:num w:numId="4" w16cid:durableId="38014790">
    <w:abstractNumId w:val="12"/>
  </w:num>
  <w:num w:numId="5" w16cid:durableId="2059890488">
    <w:abstractNumId w:val="13"/>
  </w:num>
  <w:num w:numId="6" w16cid:durableId="182018488">
    <w:abstractNumId w:val="19"/>
  </w:num>
  <w:num w:numId="7" w16cid:durableId="1224608267">
    <w:abstractNumId w:val="6"/>
  </w:num>
  <w:num w:numId="8" w16cid:durableId="1498762202">
    <w:abstractNumId w:val="10"/>
  </w:num>
  <w:num w:numId="9" w16cid:durableId="617299949">
    <w:abstractNumId w:val="17"/>
  </w:num>
  <w:num w:numId="10" w16cid:durableId="1555241869">
    <w:abstractNumId w:val="1"/>
  </w:num>
  <w:num w:numId="11" w16cid:durableId="1818838435">
    <w:abstractNumId w:val="5"/>
  </w:num>
  <w:num w:numId="12" w16cid:durableId="83962347">
    <w:abstractNumId w:val="0"/>
  </w:num>
  <w:num w:numId="13" w16cid:durableId="1216428907">
    <w:abstractNumId w:val="2"/>
  </w:num>
  <w:num w:numId="14" w16cid:durableId="759332274">
    <w:abstractNumId w:val="9"/>
  </w:num>
  <w:num w:numId="15" w16cid:durableId="287123047">
    <w:abstractNumId w:val="8"/>
  </w:num>
  <w:num w:numId="16" w16cid:durableId="1738212089">
    <w:abstractNumId w:val="16"/>
  </w:num>
  <w:num w:numId="17" w16cid:durableId="1472332359">
    <w:abstractNumId w:val="3"/>
  </w:num>
  <w:num w:numId="18" w16cid:durableId="1148092178">
    <w:abstractNumId w:val="21"/>
  </w:num>
  <w:num w:numId="19" w16cid:durableId="1621842776">
    <w:abstractNumId w:val="18"/>
  </w:num>
  <w:num w:numId="20" w16cid:durableId="1243023207">
    <w:abstractNumId w:val="14"/>
  </w:num>
  <w:num w:numId="21" w16cid:durableId="707993064">
    <w:abstractNumId w:val="20"/>
  </w:num>
  <w:num w:numId="22" w16cid:durableId="151560968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169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C4243"/>
    <w:rsid w:val="003F0847"/>
    <w:rsid w:val="0040090B"/>
    <w:rsid w:val="00446538"/>
    <w:rsid w:val="00450EEB"/>
    <w:rsid w:val="0046302A"/>
    <w:rsid w:val="00486C75"/>
    <w:rsid w:val="00487D2D"/>
    <w:rsid w:val="004D5D62"/>
    <w:rsid w:val="005112D0"/>
    <w:rsid w:val="00562601"/>
    <w:rsid w:val="0057256E"/>
    <w:rsid w:val="00577E06"/>
    <w:rsid w:val="00582B1C"/>
    <w:rsid w:val="005A3BF7"/>
    <w:rsid w:val="005B2D6E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2B46"/>
    <w:rsid w:val="00C003BA"/>
    <w:rsid w:val="00C427EB"/>
    <w:rsid w:val="00C46878"/>
    <w:rsid w:val="00C81922"/>
    <w:rsid w:val="00CB092A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2169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AC5A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himenghuang/Library/Containers/com.microsoft.Word/Data/Library/Application%20Support/Microsoft/Office/16.0/DTS/Search/%7b7AD412C7-18F7-7240-A5B2-0F287EAF6915%7dtf2283706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C8A3AC1A905448A7F5AA10ADF05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4AE64-C839-5940-B38A-3EF77E93A1EE}"/>
      </w:docPartPr>
      <w:docPartBody>
        <w:p w:rsidR="00000000" w:rsidRDefault="00BB624E" w:rsidP="00BB624E">
          <w:pPr>
            <w:pStyle w:val="7DC8A3AC1A905448A7F5AA10ADF05250"/>
          </w:pPr>
          <w:r w:rsidRPr="003C4243">
            <w:rPr>
              <w:lang w:bidi="en-GB"/>
            </w:rPr>
            <w:t>Colour</w:t>
          </w:r>
        </w:p>
      </w:docPartBody>
    </w:docPart>
    <w:docPart>
      <w:docPartPr>
        <w:name w:val="E371B50758ACA84B8BF94F0F3CA32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3DD6-9D95-0F47-8F38-ECDD9FFF635B}"/>
      </w:docPartPr>
      <w:docPartBody>
        <w:p w:rsidR="00000000" w:rsidRDefault="00BB624E" w:rsidP="00BB624E">
          <w:pPr>
            <w:pStyle w:val="E371B50758ACA84B8BF94F0F3CA321AC"/>
          </w:pPr>
          <w:r w:rsidRPr="003C4243">
            <w:rPr>
              <w:lang w:bidi="en-GB"/>
            </w:rPr>
            <w:t>Quantity</w:t>
          </w:r>
        </w:p>
      </w:docPartBody>
    </w:docPart>
    <w:docPart>
      <w:docPartPr>
        <w:name w:val="9221EA2B6A41904D97C5DE4AA071D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8643F-C760-8E47-BDEB-DCDB970BD735}"/>
      </w:docPartPr>
      <w:docPartBody>
        <w:p w:rsidR="00000000" w:rsidRDefault="00BB624E" w:rsidP="00BB624E">
          <w:pPr>
            <w:pStyle w:val="9221EA2B6A41904D97C5DE4AA071D04D"/>
          </w:pPr>
          <w:r w:rsidRPr="003C4243">
            <w:rPr>
              <w:lang w:bidi="en-GB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00022FF" w:usb1="C000205B" w:usb2="00000009" w:usb3="00000000" w:csb0="000001D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24E"/>
    <w:rsid w:val="00095E73"/>
    <w:rsid w:val="00BB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80BD7B7EDA654CA4C8EDE0200EFB72">
    <w:name w:val="6A80BD7B7EDA654CA4C8EDE0200EFB72"/>
  </w:style>
  <w:style w:type="paragraph" w:customStyle="1" w:styleId="F62AD37F4937A9458FC08286D18B09E3">
    <w:name w:val="F62AD37F4937A9458FC08286D18B09E3"/>
  </w:style>
  <w:style w:type="paragraph" w:customStyle="1" w:styleId="7F795D68EB78E849A8B221D660D7AC4B">
    <w:name w:val="7F795D68EB78E849A8B221D660D7AC4B"/>
  </w:style>
  <w:style w:type="paragraph" w:customStyle="1" w:styleId="B42881073AF27F4FB5FA94214918E0A4">
    <w:name w:val="B42881073AF27F4FB5FA94214918E0A4"/>
  </w:style>
  <w:style w:type="paragraph" w:customStyle="1" w:styleId="363A2827AA668E46941F752482FCB2D5">
    <w:name w:val="363A2827AA668E46941F752482FCB2D5"/>
  </w:style>
  <w:style w:type="paragraph" w:customStyle="1" w:styleId="6E6B6337A83143438F9958DC04943FCC">
    <w:name w:val="6E6B6337A83143438F9958DC04943FCC"/>
  </w:style>
  <w:style w:type="paragraph" w:customStyle="1" w:styleId="DAD16A7A4A9BA7459F6DBE6AF73B9148">
    <w:name w:val="DAD16A7A4A9BA7459F6DBE6AF73B9148"/>
  </w:style>
  <w:style w:type="paragraph" w:customStyle="1" w:styleId="13C57BBD48B9FC4EBED2C9E32E1A3726">
    <w:name w:val="13C57BBD48B9FC4EBED2C9E32E1A3726"/>
  </w:style>
  <w:style w:type="paragraph" w:customStyle="1" w:styleId="1801F8A1AA43A64CA3B9A2DAC65DFD5D">
    <w:name w:val="1801F8A1AA43A64CA3B9A2DAC65DFD5D"/>
  </w:style>
  <w:style w:type="paragraph" w:customStyle="1" w:styleId="B74584C51122134181438234E8420E97">
    <w:name w:val="B74584C51122134181438234E8420E97"/>
  </w:style>
  <w:style w:type="paragraph" w:customStyle="1" w:styleId="830A6D332E17484D829AF0EAFD96CEC4">
    <w:name w:val="830A6D332E17484D829AF0EAFD96CEC4"/>
  </w:style>
  <w:style w:type="paragraph" w:customStyle="1" w:styleId="6D663AF931AFB146AB236E127E0D364C">
    <w:name w:val="6D663AF931AFB146AB236E127E0D364C"/>
  </w:style>
  <w:style w:type="paragraph" w:customStyle="1" w:styleId="484356B46FC12A44959F69CFE5FCC091">
    <w:name w:val="484356B46FC12A44959F69CFE5FCC091"/>
  </w:style>
  <w:style w:type="paragraph" w:customStyle="1" w:styleId="30E69F20BEE95A4798E635266113A270">
    <w:name w:val="30E69F20BEE95A4798E635266113A270"/>
  </w:style>
  <w:style w:type="paragraph" w:customStyle="1" w:styleId="71C2CB3929EBF34E88C42BE7E317E63F">
    <w:name w:val="71C2CB3929EBF34E88C42BE7E317E63F"/>
  </w:style>
  <w:style w:type="paragraph" w:customStyle="1" w:styleId="D60A29E800D99745811D36E70755E993">
    <w:name w:val="D60A29E800D99745811D36E70755E993"/>
    <w:rsid w:val="00BB624E"/>
  </w:style>
  <w:style w:type="paragraph" w:customStyle="1" w:styleId="82B2017425B00845AD2D0D3F6694689B">
    <w:name w:val="82B2017425B00845AD2D0D3F6694689B"/>
    <w:rsid w:val="00BB624E"/>
  </w:style>
  <w:style w:type="paragraph" w:customStyle="1" w:styleId="042A06C00CDDED48A1A0EF2023D7C76D">
    <w:name w:val="042A06C00CDDED48A1A0EF2023D7C76D"/>
    <w:rsid w:val="00BB624E"/>
  </w:style>
  <w:style w:type="paragraph" w:customStyle="1" w:styleId="DA3BF3B8707E6344ACA5AB3BE41F4091">
    <w:name w:val="DA3BF3B8707E6344ACA5AB3BE41F4091"/>
    <w:rsid w:val="00BB624E"/>
  </w:style>
  <w:style w:type="paragraph" w:customStyle="1" w:styleId="59F84798128EBA43B8A5A090897FFB3A">
    <w:name w:val="59F84798128EBA43B8A5A090897FFB3A"/>
    <w:rsid w:val="00BB624E"/>
  </w:style>
  <w:style w:type="paragraph" w:customStyle="1" w:styleId="58B90118C8082F45A3B75AC8B84637EA">
    <w:name w:val="58B90118C8082F45A3B75AC8B84637EA"/>
    <w:rsid w:val="00BB624E"/>
  </w:style>
  <w:style w:type="paragraph" w:customStyle="1" w:styleId="013C21A10ED310488CB9CBC14FDF476E">
    <w:name w:val="013C21A10ED310488CB9CBC14FDF476E"/>
    <w:rsid w:val="00BB624E"/>
  </w:style>
  <w:style w:type="paragraph" w:customStyle="1" w:styleId="C49FB0D233E9514794E1FAB204B8227B">
    <w:name w:val="C49FB0D233E9514794E1FAB204B8227B"/>
    <w:rsid w:val="00BB624E"/>
  </w:style>
  <w:style w:type="paragraph" w:customStyle="1" w:styleId="7DC8A3AC1A905448A7F5AA10ADF05250">
    <w:name w:val="7DC8A3AC1A905448A7F5AA10ADF05250"/>
    <w:rsid w:val="00BB624E"/>
  </w:style>
  <w:style w:type="paragraph" w:customStyle="1" w:styleId="E371B50758ACA84B8BF94F0F3CA321AC">
    <w:name w:val="E371B50758ACA84B8BF94F0F3CA321AC"/>
    <w:rsid w:val="00BB624E"/>
  </w:style>
  <w:style w:type="paragraph" w:customStyle="1" w:styleId="65642337F6613148B218F62B5F470D5D">
    <w:name w:val="65642337F6613148B218F62B5F470D5D"/>
    <w:rsid w:val="00BB624E"/>
  </w:style>
  <w:style w:type="paragraph" w:customStyle="1" w:styleId="59D92AFF4DF07140B92787A402D14C9C">
    <w:name w:val="59D92AFF4DF07140B92787A402D14C9C"/>
    <w:rsid w:val="00BB624E"/>
  </w:style>
  <w:style w:type="paragraph" w:customStyle="1" w:styleId="9221EA2B6A41904D97C5DE4AA071D04D">
    <w:name w:val="9221EA2B6A41904D97C5DE4AA071D04D"/>
    <w:rsid w:val="00BB62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4834F4E-87B3-47F8-A682-6239D16B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2023-10-10T14:22:00Z</dcterms:created>
  <dcterms:modified xsi:type="dcterms:W3CDTF">2023-10-10T14:30:00Z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